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7EF6B2D3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681E98AB" w14:textId="77777777" w:rsidR="00423F28" w:rsidRDefault="005E790E">
            <w:bookmarkStart w:id="0" w:name="_GoBack"/>
            <w:bookmarkEnd w:id="0"/>
            <w:r>
              <w:rPr>
                <w:noProof/>
                <w:lang w:eastAsia="en-US"/>
              </w:rPr>
              <w:drawing>
                <wp:inline distT="0" distB="0" distL="0" distR="0" wp14:anchorId="391549C1" wp14:editId="27E9E132">
                  <wp:extent cx="4572000" cy="4572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ew Phototastic Collage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45720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8D3B9E6" w14:textId="77777777" w:rsidR="003A4A4A" w:rsidRDefault="00CE6417" w:rsidP="003A4A4A">
            <w:pPr>
              <w:pStyle w:val="Subtitle"/>
            </w:pPr>
            <w:sdt>
              <w:sdtPr>
                <w:alias w:val="Enter event date:"/>
                <w:tag w:val="Enter event date:"/>
                <w:id w:val="1308741240"/>
                <w:placeholder>
                  <w:docPart w:val="26EA948756D24CFC9DB730E679BF0057"/>
                </w:placeholder>
                <w15:appearance w15:val="hidden"/>
                <w:text/>
              </w:sdtPr>
              <w:sdtEndPr/>
              <w:sdtContent>
                <w:r w:rsidR="007B2184">
                  <w:t>March 30th 2019</w:t>
                </w:r>
              </w:sdtContent>
            </w:sdt>
          </w:p>
          <w:sdt>
            <w:sdtPr>
              <w:alias w:val="Enter event title:"/>
              <w:tag w:val="Enter event title:"/>
              <w:id w:val="16356312"/>
              <w:placeholder>
                <w:docPart w:val="6ADEF2C62B52424ABA12F750B20F6F9B"/>
              </w:placeholder>
              <w15:appearance w15:val="hidden"/>
              <w:text/>
            </w:sdtPr>
            <w:sdtEndPr/>
            <w:sdtContent>
              <w:p w14:paraId="6D8FAE54" w14:textId="77777777" w:rsidR="003A4A4A" w:rsidRDefault="001B279D" w:rsidP="003A4A4A">
                <w:pPr>
                  <w:pStyle w:val="Title"/>
                </w:pPr>
                <w:r>
                  <w:t>SEOPA Spring Show</w:t>
                </w:r>
              </w:p>
            </w:sdtContent>
          </w:sdt>
          <w:p w14:paraId="3C1FBD6F" w14:textId="7A3E0D08" w:rsidR="003A4A4A" w:rsidRDefault="00A83935" w:rsidP="008E708D">
            <w:pPr>
              <w:spacing w:line="240" w:lineRule="auto"/>
              <w:contextualSpacing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8240" behindDoc="1" locked="0" layoutInCell="1" allowOverlap="1" wp14:anchorId="3D28B1EB" wp14:editId="5D3E6A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1409700</wp:posOffset>
                  </wp:positionV>
                  <wp:extent cx="1218565" cy="1139190"/>
                  <wp:effectExtent l="0" t="0" r="635" b="3810"/>
                  <wp:wrapTight wrapText="bothSides">
                    <wp:wrapPolygon edited="0">
                      <wp:start x="0" y="0"/>
                      <wp:lineTo x="0" y="21311"/>
                      <wp:lineTo x="21274" y="21311"/>
                      <wp:lineTo x="2127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lub logo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113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5106">
              <w:t>Stop down and discover the world of fancy poultry! We will be holding our annual poultry show March 30</w:t>
            </w:r>
            <w:r w:rsidR="00315106" w:rsidRPr="00315106">
              <w:rPr>
                <w:vertAlign w:val="superscript"/>
              </w:rPr>
              <w:t>th</w:t>
            </w:r>
            <w:r w:rsidR="00315106">
              <w:t xml:space="preserve"> at the Washington County fairgrounds. In addition to our APA show, there will be a Serama tabletop competition, a game bird show, and youth showmanship. </w:t>
            </w:r>
            <w:r>
              <w:t>**If you would like to exhibit, entries are due by March 20</w:t>
            </w:r>
            <w:r w:rsidRPr="00A83935">
              <w:rPr>
                <w:vertAlign w:val="superscript"/>
              </w:rPr>
              <w:t>th</w:t>
            </w:r>
            <w:r>
              <w:t xml:space="preserve"> </w:t>
            </w:r>
            <w:r w:rsidR="00E54407">
              <w:t>. P</w:t>
            </w:r>
            <w:r>
              <w:t xml:space="preserve">lease see our Facebook page or </w:t>
            </w:r>
            <w:r w:rsidR="00C32A80">
              <w:t xml:space="preserve">for a catalog </w:t>
            </w:r>
            <w:r>
              <w:t>contact Amber Peck  740-434-8058</w:t>
            </w:r>
            <w:r w:rsidR="00C32A80">
              <w:t xml:space="preserve"> </w:t>
            </w:r>
          </w:p>
          <w:p w14:paraId="3986DA47" w14:textId="7A9374A5" w:rsidR="00826CEC" w:rsidRDefault="00826CEC" w:rsidP="008E708D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05EEC652" w14:textId="77777777" w:rsidR="00826CEC" w:rsidRPr="008E708D" w:rsidRDefault="00826CEC" w:rsidP="008E708D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7DA012FC" w14:textId="581903C9" w:rsidR="00A46520" w:rsidRDefault="00A83935" w:rsidP="00131BC4">
            <w:pPr>
              <w:pStyle w:val="Logo"/>
              <w:spacing w:before="0"/>
              <w:rPr>
                <w:sz w:val="18"/>
              </w:rPr>
            </w:pPr>
            <w:r w:rsidRPr="00A83935">
              <w:rPr>
                <w:sz w:val="18"/>
              </w:rPr>
              <w:t>*Game bird show is a drop in show, exhibitors will be responsiable for exhibition cages.</w:t>
            </w:r>
          </w:p>
          <w:p w14:paraId="52B311BB" w14:textId="53909185" w:rsidR="00131BC4" w:rsidRDefault="00131BC4" w:rsidP="00131BC4">
            <w:pPr>
              <w:pStyle w:val="Logo"/>
              <w:spacing w:before="0"/>
              <w:rPr>
                <w:sz w:val="18"/>
              </w:rPr>
            </w:pPr>
            <w:r>
              <w:rPr>
                <w:sz w:val="18"/>
              </w:rPr>
              <w:t xml:space="preserve">*Entries </w:t>
            </w:r>
            <w:r w:rsidR="003737A6">
              <w:rPr>
                <w:sz w:val="18"/>
              </w:rPr>
              <w:t>Fees are $3.</w:t>
            </w:r>
            <w:r w:rsidR="00865415">
              <w:rPr>
                <w:sz w:val="18"/>
              </w:rPr>
              <w:t xml:space="preserve">50 and </w:t>
            </w:r>
            <w:r w:rsidR="004B37DA">
              <w:rPr>
                <w:sz w:val="18"/>
              </w:rPr>
              <w:t>due March 20</w:t>
            </w:r>
            <w:r w:rsidR="004B37DA" w:rsidRPr="004B37DA">
              <w:rPr>
                <w:sz w:val="18"/>
                <w:vertAlign w:val="superscript"/>
              </w:rPr>
              <w:t>th</w:t>
            </w:r>
            <w:r w:rsidR="004B37DA">
              <w:rPr>
                <w:sz w:val="18"/>
              </w:rPr>
              <w:t xml:space="preserve"> 2019</w:t>
            </w:r>
          </w:p>
          <w:p w14:paraId="79EAE54D" w14:textId="3CB90F9A" w:rsidR="00A35731" w:rsidRDefault="00865415" w:rsidP="00131BC4">
            <w:pPr>
              <w:pStyle w:val="Logo"/>
              <w:spacing w:before="0"/>
              <w:rPr>
                <w:sz w:val="18"/>
              </w:rPr>
            </w:pPr>
            <w:r>
              <w:rPr>
                <w:sz w:val="18"/>
              </w:rPr>
              <w:t>*Coop in deadline March 30</w:t>
            </w:r>
            <w:r w:rsidRPr="00865415">
              <w:rPr>
                <w:sz w:val="18"/>
                <w:vertAlign w:val="superscript"/>
              </w:rPr>
              <w:t>th</w:t>
            </w:r>
            <w:r>
              <w:rPr>
                <w:sz w:val="18"/>
              </w:rPr>
              <w:t xml:space="preserve"> at 9:00am</w:t>
            </w:r>
          </w:p>
          <w:p w14:paraId="28B31AFA" w14:textId="1099F6DC" w:rsidR="00131BC4" w:rsidRPr="00131BC4" w:rsidRDefault="00131BC4" w:rsidP="00067228">
            <w:pPr>
              <w:pStyle w:val="Logo"/>
              <w:rPr>
                <w:sz w:val="18"/>
              </w:rPr>
            </w:pP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3A78E597" w14:textId="77777777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7A1E9F84" w14:textId="77777777" w:rsidR="00236FEA" w:rsidRDefault="00CE6417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2068918032"/>
                      <w:placeholder>
                        <w:docPart w:val="2679A3D204764EDCBA554748EF7506E6"/>
                      </w:placeholder>
                      <w15:appearance w15:val="hidden"/>
                      <w:text/>
                    </w:sdtPr>
                    <w:sdtEndPr/>
                    <w:sdtContent>
                      <w:r w:rsidR="007B2184">
                        <w:t>American Poultry Association Sanctioned Show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279119489"/>
                    <w:placeholder>
                      <w:docPart w:val="54147263D05D4430AF8C0A315B241753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03DA7BB9" w14:textId="77777777" w:rsidR="00236FEA" w:rsidRPr="001D3B47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6FC929EB" w14:textId="77777777" w:rsidR="00236FEA" w:rsidRDefault="00CE6417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619531705"/>
                      <w:placeholder>
                        <w:docPart w:val="85B569E1DABE4E7A8472CD4ADD812C9E"/>
                      </w:placeholder>
                      <w15:appearance w15:val="hidden"/>
                      <w:text/>
                    </w:sdtPr>
                    <w:sdtEndPr/>
                    <w:sdtContent>
                      <w:r w:rsidR="007B2184">
                        <w:t>SCNA Serama Tabletop Competition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506D3756A8874447BD5B4A81C3F9C814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135A01AD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7EFF1380" w14:textId="77777777" w:rsidR="00236FEA" w:rsidRDefault="00CE6417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273402092"/>
                      <w:placeholder>
                        <w:docPart w:val="7ED8B74E6BA54232B85B64CF9651AD14"/>
                      </w:placeholder>
                      <w15:appearance w15:val="hidden"/>
                      <w:text/>
                    </w:sdtPr>
                    <w:sdtEndPr/>
                    <w:sdtContent>
                      <w:r w:rsidR="007B2184">
                        <w:t>Gamebird Show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704001379"/>
                    <w:placeholder>
                      <w:docPart w:val="298F031B204D43FF8502B4A1200AF334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1A9C048C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6E6729D3" w14:textId="77777777" w:rsidR="00236FEA" w:rsidRDefault="007B2184" w:rsidP="00236FEA">
                  <w:pPr>
                    <w:pStyle w:val="Heading2"/>
                  </w:pPr>
                  <w:r>
                    <w:t>Youth Showmanship Competition</w:t>
                  </w:r>
                </w:p>
                <w:sdt>
                  <w:sdtPr>
                    <w:alias w:val="Dividing line graphic:"/>
                    <w:tag w:val="Dividing line graphic:"/>
                    <w:id w:val="-2078267982"/>
                    <w:placeholder>
                      <w:docPart w:val="A85BE7B1F03845B4BAB2C7172456497B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06BC81FC" w14:textId="77777777" w:rsidR="00236FEA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2FBB2B4D" w14:textId="5B4850C9" w:rsidR="00236FEA" w:rsidRDefault="007B2184" w:rsidP="007155F8">
                  <w:pPr>
                    <w:pStyle w:val="Heading2"/>
                  </w:pPr>
                  <w:r>
                    <w:t xml:space="preserve">Sale Area, </w:t>
                  </w:r>
                  <w:r w:rsidR="00910FED">
                    <w:t xml:space="preserve"> and poultry suppl</w:t>
                  </w:r>
                  <w:r w:rsidR="007155F8">
                    <w:t xml:space="preserve">y Vendor </w:t>
                  </w:r>
                </w:p>
              </w:tc>
            </w:tr>
            <w:tr w:rsidR="00236FEA" w14:paraId="5BDA2875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4B0CA9AC" w14:textId="77777777" w:rsidR="00236FEA" w:rsidRDefault="007B2184" w:rsidP="00236FEA">
                  <w:pPr>
                    <w:pStyle w:val="Heading3"/>
                  </w:pPr>
                  <w:r>
                    <w:t>Washington county fairgrounds</w:t>
                  </w:r>
                </w:p>
                <w:p w14:paraId="3FD600D4" w14:textId="77777777" w:rsidR="00236FEA" w:rsidRDefault="00CE6417" w:rsidP="00236FEA">
                  <w:pPr>
                    <w:pStyle w:val="ContactInfo"/>
                  </w:pPr>
                  <w:sdt>
                    <w:sdtPr>
                      <w:alias w:val="Enter street address:"/>
                      <w:tag w:val="Enter street address:"/>
                      <w:id w:val="857003158"/>
                      <w:placeholder>
                        <w:docPart w:val="1F46928F6CCF46C39C73AFAEAD0160BE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7B2184">
                        <w:t>922 Front Street</w:t>
                      </w:r>
                    </w:sdtContent>
                  </w:sdt>
                </w:p>
                <w:p w14:paraId="0FEA9A96" w14:textId="77777777" w:rsidR="00236FEA" w:rsidRDefault="007B2184" w:rsidP="00236FEA">
                  <w:pPr>
                    <w:pStyle w:val="ContactInfo"/>
                  </w:pPr>
                  <w:r>
                    <w:t xml:space="preserve">Marietta Ohio </w:t>
                  </w:r>
                </w:p>
                <w:sdt>
                  <w:sdtPr>
                    <w:alias w:val="Enter telephone:"/>
                    <w:tag w:val="Enter telephone:"/>
                    <w:id w:val="789018559"/>
                    <w:placeholder>
                      <w:docPart w:val="76F27FE8CB0F4EC187FFE3B20A4F4AA8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3639309A" w14:textId="77777777" w:rsidR="00236FEA" w:rsidRDefault="00236FEA" w:rsidP="00236FEA">
                      <w:pPr>
                        <w:pStyle w:val="ContactInfo"/>
                      </w:pPr>
                      <w:r>
                        <w:t>Telephone</w:t>
                      </w:r>
                    </w:p>
                  </w:sdtContent>
                </w:sdt>
                <w:p w14:paraId="4B0A620E" w14:textId="77777777" w:rsidR="00236FEA" w:rsidRDefault="00315106" w:rsidP="00236FEA">
                  <w:pPr>
                    <w:pStyle w:val="Date"/>
                  </w:pPr>
                  <w:r>
                    <w:t>FB @SEOPA</w:t>
                  </w:r>
                </w:p>
                <w:p w14:paraId="68609251" w14:textId="77777777" w:rsidR="00236FEA" w:rsidRDefault="00315106" w:rsidP="00236FEA">
                  <w:pPr>
                    <w:pStyle w:val="Date"/>
                  </w:pPr>
                  <w:r>
                    <w:t>March 30</w:t>
                  </w:r>
                  <w:r w:rsidRPr="00315106">
                    <w:rPr>
                      <w:vertAlign w:val="superscript"/>
                    </w:rPr>
                    <w:t>th</w:t>
                  </w:r>
                  <w:r>
                    <w:t xml:space="preserve"> show starts at 9:00 am</w:t>
                  </w:r>
                </w:p>
              </w:tc>
            </w:tr>
          </w:tbl>
          <w:p w14:paraId="5B4EF415" w14:textId="77777777" w:rsidR="00423F28" w:rsidRDefault="00423F28" w:rsidP="00236FEA"/>
        </w:tc>
      </w:tr>
    </w:tbl>
    <w:p w14:paraId="593749C1" w14:textId="2CDCB632" w:rsidR="00DD2A04" w:rsidRDefault="00DD2A04" w:rsidP="00044307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CA1B8E" w14:textId="77777777" w:rsidR="00CE6417" w:rsidRDefault="00CE6417" w:rsidP="00AB6948">
      <w:pPr>
        <w:spacing w:after="0" w:line="240" w:lineRule="auto"/>
      </w:pPr>
      <w:r>
        <w:separator/>
      </w:r>
    </w:p>
  </w:endnote>
  <w:endnote w:type="continuationSeparator" w:id="0">
    <w:p w14:paraId="76A68C37" w14:textId="77777777" w:rsidR="00CE6417" w:rsidRDefault="00CE6417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59994C" w14:textId="77777777" w:rsidR="00CE6417" w:rsidRDefault="00CE6417" w:rsidP="00AB6948">
      <w:pPr>
        <w:spacing w:after="0" w:line="240" w:lineRule="auto"/>
      </w:pPr>
      <w:r>
        <w:separator/>
      </w:r>
    </w:p>
  </w:footnote>
  <w:footnote w:type="continuationSeparator" w:id="0">
    <w:p w14:paraId="1A45CE9A" w14:textId="77777777" w:rsidR="00CE6417" w:rsidRDefault="00CE6417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DCA"/>
    <w:rsid w:val="00044307"/>
    <w:rsid w:val="00045D14"/>
    <w:rsid w:val="00054D84"/>
    <w:rsid w:val="00067228"/>
    <w:rsid w:val="00131BC4"/>
    <w:rsid w:val="00142A7D"/>
    <w:rsid w:val="00190F23"/>
    <w:rsid w:val="00194E9C"/>
    <w:rsid w:val="001B279D"/>
    <w:rsid w:val="001C290A"/>
    <w:rsid w:val="001D3B47"/>
    <w:rsid w:val="00236FEA"/>
    <w:rsid w:val="0027400C"/>
    <w:rsid w:val="002A0BAC"/>
    <w:rsid w:val="002C65CB"/>
    <w:rsid w:val="002D469D"/>
    <w:rsid w:val="00315106"/>
    <w:rsid w:val="0033033D"/>
    <w:rsid w:val="003737A6"/>
    <w:rsid w:val="003A4A4A"/>
    <w:rsid w:val="003F4359"/>
    <w:rsid w:val="00423F28"/>
    <w:rsid w:val="00425C2B"/>
    <w:rsid w:val="004A1A52"/>
    <w:rsid w:val="004B37DA"/>
    <w:rsid w:val="004B6545"/>
    <w:rsid w:val="004C43EE"/>
    <w:rsid w:val="00532156"/>
    <w:rsid w:val="005927AD"/>
    <w:rsid w:val="005E790E"/>
    <w:rsid w:val="00627140"/>
    <w:rsid w:val="00642450"/>
    <w:rsid w:val="00655EA2"/>
    <w:rsid w:val="007155F8"/>
    <w:rsid w:val="00767651"/>
    <w:rsid w:val="007716AB"/>
    <w:rsid w:val="007B2184"/>
    <w:rsid w:val="007E4871"/>
    <w:rsid w:val="007E4C8C"/>
    <w:rsid w:val="007F3F1B"/>
    <w:rsid w:val="00804979"/>
    <w:rsid w:val="00826CEC"/>
    <w:rsid w:val="008458BC"/>
    <w:rsid w:val="00865415"/>
    <w:rsid w:val="008E708D"/>
    <w:rsid w:val="008F5234"/>
    <w:rsid w:val="00910FED"/>
    <w:rsid w:val="009D3491"/>
    <w:rsid w:val="00A35731"/>
    <w:rsid w:val="00A46520"/>
    <w:rsid w:val="00A83935"/>
    <w:rsid w:val="00AA4B20"/>
    <w:rsid w:val="00AB6948"/>
    <w:rsid w:val="00AC4416"/>
    <w:rsid w:val="00AD7965"/>
    <w:rsid w:val="00B220A3"/>
    <w:rsid w:val="00B2335D"/>
    <w:rsid w:val="00BB702B"/>
    <w:rsid w:val="00C175B1"/>
    <w:rsid w:val="00C23D95"/>
    <w:rsid w:val="00C32A80"/>
    <w:rsid w:val="00C77533"/>
    <w:rsid w:val="00C87D9E"/>
    <w:rsid w:val="00CA2DCA"/>
    <w:rsid w:val="00CB26AC"/>
    <w:rsid w:val="00CE6417"/>
    <w:rsid w:val="00DD2A04"/>
    <w:rsid w:val="00E54407"/>
    <w:rsid w:val="00E72793"/>
    <w:rsid w:val="00E85A56"/>
    <w:rsid w:val="00F1347B"/>
    <w:rsid w:val="00FB6E17"/>
    <w:rsid w:val="00FD2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D20186"/>
  <w15:chartTrackingRefBased/>
  <w15:docId w15:val="{111371EC-075C-457F-BBEB-095D828C8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unt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6EA948756D24CFC9DB730E679BF0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CD92F-54C7-43B1-A7D8-B41FBE23FEA8}"/>
      </w:docPartPr>
      <w:docPartBody>
        <w:p w:rsidR="00E61D25" w:rsidRDefault="00971799">
          <w:pPr>
            <w:pStyle w:val="26EA948756D24CFC9DB730E679BF0057"/>
          </w:pPr>
          <w:r>
            <w:t>Event Date</w:t>
          </w:r>
        </w:p>
      </w:docPartBody>
    </w:docPart>
    <w:docPart>
      <w:docPartPr>
        <w:name w:val="6ADEF2C62B52424ABA12F750B20F6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F87FA-ABFE-42F1-B250-5873AA862A63}"/>
      </w:docPartPr>
      <w:docPartBody>
        <w:p w:rsidR="00E61D25" w:rsidRDefault="00971799">
          <w:pPr>
            <w:pStyle w:val="6ADEF2C62B52424ABA12F750B20F6F9B"/>
          </w:pPr>
          <w:r>
            <w:t>Event Title, Up to Two Lines</w:t>
          </w:r>
        </w:p>
      </w:docPartBody>
    </w:docPart>
    <w:docPart>
      <w:docPartPr>
        <w:name w:val="2679A3D204764EDCBA554748EF750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F43AF-1793-4D44-8894-77C351776506}"/>
      </w:docPartPr>
      <w:docPartBody>
        <w:p w:rsidR="00E61D25" w:rsidRDefault="00971799">
          <w:pPr>
            <w:pStyle w:val="2679A3D204764EDCBA554748EF7506E6"/>
          </w:pPr>
          <w:r>
            <w:t>Add Key Info About Your Event Here!</w:t>
          </w:r>
        </w:p>
      </w:docPartBody>
    </w:docPart>
    <w:docPart>
      <w:docPartPr>
        <w:name w:val="54147263D05D4430AF8C0A315B241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D8E86-19DF-4CD0-B9E7-66FC087FDA05}"/>
      </w:docPartPr>
      <w:docPartBody>
        <w:p w:rsidR="00E61D25" w:rsidRDefault="00971799">
          <w:pPr>
            <w:pStyle w:val="54147263D05D4430AF8C0A315B241753"/>
          </w:pPr>
          <w:r>
            <w:t>____</w:t>
          </w:r>
        </w:p>
      </w:docPartBody>
    </w:docPart>
    <w:docPart>
      <w:docPartPr>
        <w:name w:val="85B569E1DABE4E7A8472CD4ADD812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8AD94-F63A-46B6-AC36-0DEEA235D150}"/>
      </w:docPartPr>
      <w:docPartBody>
        <w:p w:rsidR="00E61D25" w:rsidRDefault="00971799">
          <w:pPr>
            <w:pStyle w:val="85B569E1DABE4E7A8472CD4ADD812C9E"/>
          </w:pPr>
          <w:r>
            <w:t>Don’t Be Shy—Tell Them Why They Can’t Miss This Event!</w:t>
          </w:r>
        </w:p>
      </w:docPartBody>
    </w:docPart>
    <w:docPart>
      <w:docPartPr>
        <w:name w:val="506D3756A8874447BD5B4A81C3F9C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699AB-9B4F-4478-ADA6-0D7F3BE846B1}"/>
      </w:docPartPr>
      <w:docPartBody>
        <w:p w:rsidR="00E61D25" w:rsidRDefault="00971799">
          <w:pPr>
            <w:pStyle w:val="506D3756A8874447BD5B4A81C3F9C814"/>
          </w:pPr>
          <w:r w:rsidRPr="00655EA2">
            <w:t>____</w:t>
          </w:r>
        </w:p>
      </w:docPartBody>
    </w:docPart>
    <w:docPart>
      <w:docPartPr>
        <w:name w:val="7ED8B74E6BA54232B85B64CF9651A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D4771-8BBC-40C9-977A-701151B27EDA}"/>
      </w:docPartPr>
      <w:docPartBody>
        <w:p w:rsidR="00E61D25" w:rsidRDefault="00971799">
          <w:pPr>
            <w:pStyle w:val="7ED8B74E6BA54232B85B64CF9651AD14"/>
          </w:pPr>
          <w:r>
            <w:t>One More Exciting Point Here!</w:t>
          </w:r>
        </w:p>
      </w:docPartBody>
    </w:docPart>
    <w:docPart>
      <w:docPartPr>
        <w:name w:val="298F031B204D43FF8502B4A1200AF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F9B4D-8CFF-4220-8762-F8613E7C7E21}"/>
      </w:docPartPr>
      <w:docPartBody>
        <w:p w:rsidR="00E61D25" w:rsidRDefault="00971799">
          <w:pPr>
            <w:pStyle w:val="298F031B204D43FF8502B4A1200AF334"/>
          </w:pPr>
          <w:r w:rsidRPr="00655EA2">
            <w:t>____</w:t>
          </w:r>
        </w:p>
      </w:docPartBody>
    </w:docPart>
    <w:docPart>
      <w:docPartPr>
        <w:name w:val="A85BE7B1F03845B4BAB2C71724564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07177-300F-4A03-8666-3389E94C40F0}"/>
      </w:docPartPr>
      <w:docPartBody>
        <w:p w:rsidR="00E61D25" w:rsidRDefault="00971799">
          <w:pPr>
            <w:pStyle w:val="A85BE7B1F03845B4BAB2C7172456497B"/>
          </w:pPr>
          <w:r>
            <w:t>____</w:t>
          </w:r>
        </w:p>
      </w:docPartBody>
    </w:docPart>
    <w:docPart>
      <w:docPartPr>
        <w:name w:val="1F46928F6CCF46C39C73AFAEAD016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F905C-25D4-4860-93CF-6552DDC68F77}"/>
      </w:docPartPr>
      <w:docPartBody>
        <w:p w:rsidR="00E61D25" w:rsidRDefault="00971799">
          <w:pPr>
            <w:pStyle w:val="1F46928F6CCF46C39C73AFAEAD0160BE"/>
          </w:pPr>
          <w:r>
            <w:t>Street Address</w:t>
          </w:r>
        </w:p>
      </w:docPartBody>
    </w:docPart>
    <w:docPart>
      <w:docPartPr>
        <w:name w:val="76F27FE8CB0F4EC187FFE3B20A4F4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18685-7FFB-41C4-96FF-A0F4B9BBD3EA}"/>
      </w:docPartPr>
      <w:docPartBody>
        <w:p w:rsidR="00E61D25" w:rsidRDefault="00971799">
          <w:pPr>
            <w:pStyle w:val="76F27FE8CB0F4EC187FFE3B20A4F4AA8"/>
          </w:pPr>
          <w:r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D25"/>
    <w:rsid w:val="005D2C4F"/>
    <w:rsid w:val="00971799"/>
    <w:rsid w:val="00E6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6EA948756D24CFC9DB730E679BF0057">
    <w:name w:val="26EA948756D24CFC9DB730E679BF0057"/>
  </w:style>
  <w:style w:type="paragraph" w:customStyle="1" w:styleId="6ADEF2C62B52424ABA12F750B20F6F9B">
    <w:name w:val="6ADEF2C62B52424ABA12F750B20F6F9B"/>
  </w:style>
  <w:style w:type="paragraph" w:customStyle="1" w:styleId="4218E3DCCF41441297FE5A470EA9635E">
    <w:name w:val="4218E3DCCF41441297FE5A470EA9635E"/>
  </w:style>
  <w:style w:type="paragraph" w:customStyle="1" w:styleId="FBB0AA0CBCB242FAA461CBA06CC6040D">
    <w:name w:val="FBB0AA0CBCB242FAA461CBA06CC6040D"/>
  </w:style>
  <w:style w:type="paragraph" w:customStyle="1" w:styleId="DF4E1857156E428E9C9886D94257E4A5">
    <w:name w:val="DF4E1857156E428E9C9886D94257E4A5"/>
  </w:style>
  <w:style w:type="paragraph" w:customStyle="1" w:styleId="2679A3D204764EDCBA554748EF7506E6">
    <w:name w:val="2679A3D204764EDCBA554748EF7506E6"/>
  </w:style>
  <w:style w:type="paragraph" w:customStyle="1" w:styleId="54147263D05D4430AF8C0A315B241753">
    <w:name w:val="54147263D05D4430AF8C0A315B241753"/>
  </w:style>
  <w:style w:type="paragraph" w:customStyle="1" w:styleId="85B569E1DABE4E7A8472CD4ADD812C9E">
    <w:name w:val="85B569E1DABE4E7A8472CD4ADD812C9E"/>
  </w:style>
  <w:style w:type="paragraph" w:customStyle="1" w:styleId="506D3756A8874447BD5B4A81C3F9C814">
    <w:name w:val="506D3756A8874447BD5B4A81C3F9C814"/>
  </w:style>
  <w:style w:type="paragraph" w:customStyle="1" w:styleId="7ED8B74E6BA54232B85B64CF9651AD14">
    <w:name w:val="7ED8B74E6BA54232B85B64CF9651AD14"/>
  </w:style>
  <w:style w:type="paragraph" w:customStyle="1" w:styleId="298F031B204D43FF8502B4A1200AF334">
    <w:name w:val="298F031B204D43FF8502B4A1200AF334"/>
  </w:style>
  <w:style w:type="paragraph" w:customStyle="1" w:styleId="DF41504AB85642EA9765E09FBDD26160">
    <w:name w:val="DF41504AB85642EA9765E09FBDD26160"/>
  </w:style>
  <w:style w:type="paragraph" w:customStyle="1" w:styleId="A85BE7B1F03845B4BAB2C7172456497B">
    <w:name w:val="A85BE7B1F03845B4BAB2C7172456497B"/>
  </w:style>
  <w:style w:type="paragraph" w:customStyle="1" w:styleId="6034C08760E94402904918A9387049BF">
    <w:name w:val="6034C08760E94402904918A9387049BF"/>
  </w:style>
  <w:style w:type="paragraph" w:customStyle="1" w:styleId="ABC4E28463CE4C8597AF69A22A6771DE">
    <w:name w:val="ABC4E28463CE4C8597AF69A22A6771DE"/>
  </w:style>
  <w:style w:type="paragraph" w:customStyle="1" w:styleId="1F46928F6CCF46C39C73AFAEAD0160BE">
    <w:name w:val="1F46928F6CCF46C39C73AFAEAD0160BE"/>
  </w:style>
  <w:style w:type="paragraph" w:customStyle="1" w:styleId="8EB4955701B244D782EBBD5E4040B3C1">
    <w:name w:val="8EB4955701B244D782EBBD5E4040B3C1"/>
  </w:style>
  <w:style w:type="paragraph" w:customStyle="1" w:styleId="76F27FE8CB0F4EC187FFE3B20A4F4AA8">
    <w:name w:val="76F27FE8CB0F4EC187FFE3B20A4F4AA8"/>
  </w:style>
  <w:style w:type="paragraph" w:customStyle="1" w:styleId="7DCD4D72AA55499FAE57122C3D60E040">
    <w:name w:val="7DCD4D72AA55499FAE57122C3D60E040"/>
  </w:style>
  <w:style w:type="paragraph" w:customStyle="1" w:styleId="E4EF765F84BA416DAE21B184FAC46C23">
    <w:name w:val="E4EF765F84BA416DAE21B184FAC46C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1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Peck</dc:creator>
  <cp:keywords/>
  <dc:description/>
  <cp:lastModifiedBy>zimmer.2</cp:lastModifiedBy>
  <cp:revision>2</cp:revision>
  <cp:lastPrinted>2012-12-25T21:02:00Z</cp:lastPrinted>
  <dcterms:created xsi:type="dcterms:W3CDTF">2019-01-17T14:15:00Z</dcterms:created>
  <dcterms:modified xsi:type="dcterms:W3CDTF">2019-01-17T14:15:00Z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